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DE3" w:rsidRDefault="00803DE3" w:rsidP="00C8791E">
      <w:pPr>
        <w:pStyle w:val="Caption"/>
        <w:jc w:val="center"/>
        <w:rPr>
          <w:sz w:val="20"/>
          <w:szCs w:val="20"/>
        </w:rPr>
      </w:pPr>
      <w:bookmarkStart w:id="0" w:name="PN"/>
      <w:bookmarkStart w:id="1" w:name="_GoBack"/>
      <w:bookmarkEnd w:id="1"/>
      <w:r>
        <w:rPr>
          <w:sz w:val="20"/>
          <w:szCs w:val="20"/>
        </w:rPr>
        <w:t>Public Notice</w:t>
      </w:r>
      <w:bookmarkEnd w:id="0"/>
    </w:p>
    <w:p w:rsidR="00803DE3" w:rsidRDefault="00803DE3">
      <w:pPr>
        <w:tabs>
          <w:tab w:val="center" w:pos="4650"/>
        </w:tabs>
        <w:jc w:val="center"/>
        <w:rPr>
          <w:color w:val="000000"/>
        </w:rPr>
      </w:pPr>
      <w:r>
        <w:rPr>
          <w:color w:val="000000"/>
        </w:rPr>
        <w:t>Mississippi Environmental Quality Permit Board</w:t>
      </w:r>
    </w:p>
    <w:p w:rsidR="009A1B1C" w:rsidRPr="009A1B1C" w:rsidRDefault="009A1B1C" w:rsidP="009A1B1C">
      <w:pPr>
        <w:tabs>
          <w:tab w:val="center" w:pos="4650"/>
        </w:tabs>
        <w:jc w:val="center"/>
        <w:rPr>
          <w:color w:val="000000"/>
        </w:rPr>
      </w:pPr>
      <w:r w:rsidRPr="009A1B1C">
        <w:rPr>
          <w:color w:val="000000"/>
        </w:rPr>
        <w:t>P. O. Box 2261</w:t>
      </w:r>
    </w:p>
    <w:p w:rsidR="009A1B1C" w:rsidRDefault="009A1B1C" w:rsidP="009A1B1C">
      <w:pPr>
        <w:tabs>
          <w:tab w:val="center" w:pos="4650"/>
        </w:tabs>
        <w:jc w:val="center"/>
        <w:rPr>
          <w:color w:val="000000"/>
        </w:rPr>
      </w:pPr>
      <w:r w:rsidRPr="009A1B1C">
        <w:rPr>
          <w:color w:val="000000"/>
        </w:rPr>
        <w:t>Jackson, MS 39225</w:t>
      </w:r>
    </w:p>
    <w:p w:rsidR="00803DE3" w:rsidRDefault="00803DE3" w:rsidP="009A1B1C">
      <w:pPr>
        <w:tabs>
          <w:tab w:val="center" w:pos="4650"/>
        </w:tabs>
        <w:jc w:val="center"/>
        <w:rPr>
          <w:color w:val="000000"/>
        </w:rPr>
      </w:pPr>
      <w:r>
        <w:rPr>
          <w:color w:val="000000"/>
        </w:rPr>
        <w:t>Telephone No. (601) 961-5171</w:t>
      </w:r>
    </w:p>
    <w:p w:rsidR="0059343A" w:rsidRDefault="0059343A" w:rsidP="0059343A">
      <w:pPr>
        <w:tabs>
          <w:tab w:val="center" w:pos="4650"/>
        </w:tabs>
        <w:jc w:val="center"/>
        <w:rPr>
          <w:color w:val="000000"/>
        </w:rPr>
      </w:pPr>
    </w:p>
    <w:p w:rsidR="00344DAE" w:rsidRDefault="0059343A" w:rsidP="0059343A">
      <w:pPr>
        <w:tabs>
          <w:tab w:val="right" w:pos="9360"/>
        </w:tabs>
        <w:rPr>
          <w:color w:val="000000"/>
        </w:rPr>
      </w:pPr>
      <w:r>
        <w:rPr>
          <w:color w:val="000000"/>
        </w:rPr>
        <w:t xml:space="preserve">Public Notice Start Date: </w:t>
      </w:r>
      <w:r w:rsidR="00344DAE" w:rsidRPr="00344DAE">
        <w:rPr>
          <w:color w:val="000000"/>
        </w:rPr>
        <w:t>May 1</w:t>
      </w:r>
      <w:r w:rsidR="000B4918">
        <w:rPr>
          <w:color w:val="000000"/>
        </w:rPr>
        <w:t>7</w:t>
      </w:r>
      <w:r w:rsidR="00344DAE" w:rsidRPr="00344DAE">
        <w:rPr>
          <w:color w:val="000000"/>
        </w:rPr>
        <w:t>, 2013</w:t>
      </w:r>
      <w:r>
        <w:rPr>
          <w:color w:val="000000"/>
        </w:rPr>
        <w:tab/>
      </w:r>
    </w:p>
    <w:p w:rsidR="0059343A" w:rsidRDefault="0059343A" w:rsidP="0059343A">
      <w:pPr>
        <w:tabs>
          <w:tab w:val="right" w:pos="9360"/>
        </w:tabs>
        <w:rPr>
          <w:color w:val="000000"/>
        </w:rPr>
      </w:pPr>
      <w:r w:rsidRPr="0059343A">
        <w:rPr>
          <w:color w:val="000000"/>
        </w:rPr>
        <w:t xml:space="preserve">Deadline </w:t>
      </w:r>
      <w:r w:rsidR="00344DAE">
        <w:rPr>
          <w:color w:val="000000"/>
        </w:rPr>
        <w:t>f</w:t>
      </w:r>
      <w:r w:rsidRPr="0059343A">
        <w:rPr>
          <w:color w:val="000000"/>
        </w:rPr>
        <w:t>or Comment:</w:t>
      </w:r>
      <w:r>
        <w:rPr>
          <w:color w:val="000000"/>
        </w:rPr>
        <w:t xml:space="preserve"> </w:t>
      </w:r>
      <w:r w:rsidR="00344DAE" w:rsidRPr="00344DAE">
        <w:rPr>
          <w:color w:val="000000"/>
        </w:rPr>
        <w:t xml:space="preserve">June </w:t>
      </w:r>
      <w:r w:rsidR="00126CAF">
        <w:rPr>
          <w:color w:val="000000"/>
        </w:rPr>
        <w:t>1</w:t>
      </w:r>
      <w:r w:rsidR="000B4918">
        <w:rPr>
          <w:color w:val="000000"/>
        </w:rPr>
        <w:t>6</w:t>
      </w:r>
      <w:r w:rsidR="00344DAE" w:rsidRPr="00344DAE">
        <w:rPr>
          <w:color w:val="000000"/>
        </w:rPr>
        <w:t>, 2013</w:t>
      </w:r>
    </w:p>
    <w:p w:rsidR="00344DAE" w:rsidRDefault="00344DAE" w:rsidP="0059343A">
      <w:pPr>
        <w:tabs>
          <w:tab w:val="right" w:pos="9360"/>
        </w:tabs>
        <w:rPr>
          <w:color w:val="000000"/>
        </w:rPr>
      </w:pPr>
    </w:p>
    <w:p w:rsidR="00344DAE" w:rsidRDefault="00344DAE" w:rsidP="0059343A">
      <w:pPr>
        <w:tabs>
          <w:tab w:val="right" w:pos="9360"/>
        </w:tabs>
        <w:rPr>
          <w:color w:val="000000"/>
        </w:rPr>
      </w:pPr>
      <w:r w:rsidRPr="00344DAE">
        <w:rPr>
          <w:color w:val="000000"/>
        </w:rPr>
        <w:t>MDEQ Contact: Scott Hodges</w:t>
      </w:r>
    </w:p>
    <w:p w:rsidR="0059343A" w:rsidRPr="0059343A" w:rsidRDefault="0059343A" w:rsidP="0059343A">
      <w:pPr>
        <w:tabs>
          <w:tab w:val="right" w:pos="9360"/>
        </w:tabs>
        <w:rPr>
          <w:color w:val="000000"/>
        </w:rPr>
      </w:pPr>
    </w:p>
    <w:p w:rsidR="00803DE3" w:rsidRDefault="00344DAE">
      <w:pPr>
        <w:pStyle w:val="BodyText2"/>
        <w:spacing w:after="120"/>
        <w:rPr>
          <w:sz w:val="20"/>
          <w:szCs w:val="20"/>
        </w:rPr>
      </w:pPr>
      <w:r w:rsidRPr="00344DAE">
        <w:rPr>
          <w:sz w:val="20"/>
          <w:szCs w:val="20"/>
        </w:rPr>
        <w:t>Sunbelt Shavings Company Inc, located at 11922 Hwy 21 &amp; 39, in Shuqualak MS, (662) 793-4528,</w:t>
      </w:r>
      <w:r w:rsidR="00803DE3">
        <w:rPr>
          <w:sz w:val="20"/>
          <w:szCs w:val="20"/>
        </w:rPr>
        <w:t xml:space="preserve"> has applied to the Mississippi Department of Environmental Quality for the following permitting action</w:t>
      </w:r>
      <w:r w:rsidRPr="00344DAE">
        <w:rPr>
          <w:sz w:val="20"/>
          <w:szCs w:val="20"/>
        </w:rPr>
        <w:t>(s): Modification to the Air Construction Permit and Issuance of a Synthetic Minor Operating Permit Ref. No. 2000-00042</w:t>
      </w:r>
      <w:r w:rsidR="00803DE3">
        <w:rPr>
          <w:sz w:val="20"/>
          <w:szCs w:val="20"/>
        </w:rPr>
        <w:t xml:space="preserve">. The applicant's operations fall within SIC Code </w:t>
      </w:r>
      <w:r w:rsidRPr="00344DAE">
        <w:rPr>
          <w:sz w:val="20"/>
          <w:szCs w:val="20"/>
        </w:rPr>
        <w:t>2499</w:t>
      </w:r>
      <w:r w:rsidR="00803DE3">
        <w:rPr>
          <w:sz w:val="20"/>
          <w:szCs w:val="20"/>
        </w:rPr>
        <w:t xml:space="preserve">.  </w:t>
      </w:r>
      <w:r w:rsidR="00C76312">
        <w:rPr>
          <w:sz w:val="20"/>
          <w:szCs w:val="20"/>
        </w:rPr>
        <w:t xml:space="preserve"> </w:t>
      </w:r>
    </w:p>
    <w:p w:rsidR="00803DE3" w:rsidRDefault="00344DAE">
      <w:pPr>
        <w:pStyle w:val="BodyText2"/>
        <w:spacing w:after="120"/>
        <w:rPr>
          <w:sz w:val="20"/>
          <w:szCs w:val="20"/>
        </w:rPr>
      </w:pPr>
      <w:r w:rsidRPr="00344DAE">
        <w:rPr>
          <w:sz w:val="20"/>
          <w:szCs w:val="20"/>
        </w:rPr>
        <w:t>The principal product of the facility is dried pinewood shavings.  Emissions from this operation include the typical products of combustion (i.e. Particulate Matter, Carbon Monoxide, Sulfur Dioxide, Nitrogen Oxides, Volatile Organic</w:t>
      </w:r>
      <w:r>
        <w:rPr>
          <w:sz w:val="20"/>
          <w:szCs w:val="20"/>
        </w:rPr>
        <w:t xml:space="preserve"> Compounds</w:t>
      </w:r>
      <w:r w:rsidRPr="00344DAE">
        <w:rPr>
          <w:sz w:val="20"/>
          <w:szCs w:val="20"/>
        </w:rPr>
        <w:t xml:space="preserve">) as well as Volatile Organic Compound (VOC) emissions given off from the drying of the wood.  The facility has accepted operational limitations on </w:t>
      </w:r>
      <w:r>
        <w:rPr>
          <w:sz w:val="20"/>
          <w:szCs w:val="20"/>
        </w:rPr>
        <w:t>its</w:t>
      </w:r>
      <w:r w:rsidRPr="00344DAE">
        <w:rPr>
          <w:sz w:val="20"/>
          <w:szCs w:val="20"/>
        </w:rPr>
        <w:t xml:space="preserve"> operation to avoid being a Major Title V Source.</w:t>
      </w:r>
      <w:r w:rsidR="007B4E6F">
        <w:rPr>
          <w:sz w:val="20"/>
          <w:szCs w:val="20"/>
        </w:rPr>
        <w:t xml:space="preserve">  A </w:t>
      </w:r>
      <w:r w:rsidR="007B4E6F" w:rsidRPr="004B695B">
        <w:rPr>
          <w:sz w:val="20"/>
          <w:szCs w:val="20"/>
        </w:rPr>
        <w:t xml:space="preserve">Statement of Basis has been prepared that contains a discussion of decision-making that went into the development of the permit and to provide the permitting authority, the public, and other government bodies a record of the technical issues surrounding issuance of the permit. The Statement of Basis </w:t>
      </w:r>
      <w:r w:rsidR="007B4E6F">
        <w:rPr>
          <w:sz w:val="20"/>
          <w:szCs w:val="20"/>
        </w:rPr>
        <w:t>also addresses</w:t>
      </w:r>
      <w:r w:rsidR="007B4E6F" w:rsidRPr="004B695B">
        <w:rPr>
          <w:sz w:val="20"/>
          <w:szCs w:val="20"/>
        </w:rPr>
        <w:t xml:space="preserve"> </w:t>
      </w:r>
      <w:r w:rsidR="007B4E6F">
        <w:rPr>
          <w:sz w:val="20"/>
          <w:szCs w:val="20"/>
        </w:rPr>
        <w:t xml:space="preserve">any </w:t>
      </w:r>
      <w:r w:rsidR="007B4E6F" w:rsidRPr="004B695B">
        <w:rPr>
          <w:sz w:val="20"/>
          <w:szCs w:val="20"/>
        </w:rPr>
        <w:t>changes to emissions and/or discharges resulting from a</w:t>
      </w:r>
      <w:r w:rsidR="007B4E6F">
        <w:rPr>
          <w:sz w:val="20"/>
          <w:szCs w:val="20"/>
        </w:rPr>
        <w:t>ny</w:t>
      </w:r>
      <w:r w:rsidR="007B4E6F" w:rsidRPr="004B695B">
        <w:rPr>
          <w:sz w:val="20"/>
          <w:szCs w:val="20"/>
        </w:rPr>
        <w:t xml:space="preserve"> modification of the facility.</w:t>
      </w:r>
      <w:r w:rsidR="007B4E6F">
        <w:rPr>
          <w:sz w:val="20"/>
          <w:szCs w:val="20"/>
        </w:rPr>
        <w:t xml:space="preserve">  </w:t>
      </w:r>
    </w:p>
    <w:p w:rsidR="00803DE3" w:rsidRDefault="00803DE3">
      <w:pPr>
        <w:pStyle w:val="BodyText"/>
        <w:jc w:val="both"/>
        <w:rPr>
          <w:sz w:val="20"/>
          <w:szCs w:val="20"/>
        </w:rPr>
      </w:pPr>
      <w:r>
        <w:rPr>
          <w:sz w:val="20"/>
          <w:szCs w:val="20"/>
        </w:rPr>
        <w:t>The staff of the Permit Board has developed this draft permit based on information submitted to the Permit Board by the applicant, appropriate State and Federal agencies and other interested parties. The staff of the Permit Board is soliciting all relative information pertaining to the proposed activity, including public comment, to ensure that the final staff recommendation on the draft permit complies with all State and Federal regulations. Public review and comment on the draft permit and supporting documentation is an important element in the staff evaluation and resulting recommendation to the Permit Board. The draft permit conditions have been developed to ensure compliance with all State and Federal regulations but are subject to change based on information received as a result of public participation.</w:t>
      </w:r>
    </w:p>
    <w:p w:rsidR="00803DE3" w:rsidRDefault="00803DE3">
      <w:pPr>
        <w:pStyle w:val="BodyText"/>
        <w:jc w:val="both"/>
        <w:rPr>
          <w:sz w:val="20"/>
          <w:szCs w:val="20"/>
        </w:rPr>
      </w:pPr>
      <w:r>
        <w:rPr>
          <w:sz w:val="20"/>
          <w:szCs w:val="20"/>
        </w:rPr>
        <w:t xml:space="preserve">Persons wishing to comment upon or object to the proposed determinations are invited to submit comments in writing to </w:t>
      </w:r>
      <w:r w:rsidR="00344DAE" w:rsidRPr="00344DAE">
        <w:rPr>
          <w:sz w:val="20"/>
          <w:szCs w:val="20"/>
        </w:rPr>
        <w:t>Scott Hodges</w:t>
      </w:r>
      <w:r>
        <w:rPr>
          <w:sz w:val="20"/>
          <w:szCs w:val="20"/>
        </w:rPr>
        <w:t xml:space="preserve"> at the Permit Board's address shown above, no later than </w:t>
      </w:r>
      <w:r w:rsidR="00344DAE" w:rsidRPr="00344DAE">
        <w:rPr>
          <w:sz w:val="20"/>
          <w:szCs w:val="20"/>
        </w:rPr>
        <w:t xml:space="preserve">June </w:t>
      </w:r>
      <w:r w:rsidR="000B4918">
        <w:rPr>
          <w:sz w:val="20"/>
          <w:szCs w:val="20"/>
        </w:rPr>
        <w:t>16</w:t>
      </w:r>
      <w:r w:rsidR="00344DAE" w:rsidRPr="00344DAE">
        <w:rPr>
          <w:sz w:val="20"/>
          <w:szCs w:val="20"/>
        </w:rPr>
        <w:t>, 2013</w:t>
      </w:r>
      <w:r>
        <w:rPr>
          <w:sz w:val="20"/>
          <w:szCs w:val="20"/>
        </w:rPr>
        <w:t xml:space="preserve">.  All comments received by this date will be considered in the formulation of final determinations regarding the application(s).  </w:t>
      </w:r>
      <w:bookmarkStart w:id="2" w:name="SW2"/>
      <w:r>
        <w:rPr>
          <w:sz w:val="20"/>
          <w:szCs w:val="20"/>
        </w:rPr>
        <w:t xml:space="preserve">A public hearing will be held if the Permit Board finds a significant degree of public interest in the proposed permit(s).  The Permit Board is limited in the scope of its analysis to environmental impact. </w:t>
      </w:r>
      <w:bookmarkEnd w:id="2"/>
      <w:r>
        <w:rPr>
          <w:sz w:val="20"/>
          <w:szCs w:val="20"/>
        </w:rPr>
        <w:t xml:space="preserve"> Any comments relative to zoning or economic and social impacts are within the jurisdiction of local zoning and planning authorities and should be addressed to them.</w:t>
      </w:r>
    </w:p>
    <w:p w:rsidR="00803DE3" w:rsidRDefault="00803DE3">
      <w:pPr>
        <w:pStyle w:val="BodyText2"/>
        <w:spacing w:after="120"/>
        <w:rPr>
          <w:sz w:val="20"/>
          <w:szCs w:val="20"/>
        </w:rPr>
      </w:pPr>
      <w:r>
        <w:rPr>
          <w:sz w:val="20"/>
          <w:szCs w:val="20"/>
        </w:rPr>
        <w:t xml:space="preserve">Additional details about the application(s), including a copy of the draft permit(s), are available by writing or calling </w:t>
      </w:r>
      <w:r w:rsidR="00344DAE" w:rsidRPr="00344DAE">
        <w:rPr>
          <w:sz w:val="20"/>
          <w:szCs w:val="20"/>
        </w:rPr>
        <w:t>Lorenzo Boddie</w:t>
      </w:r>
      <w:r>
        <w:rPr>
          <w:sz w:val="20"/>
          <w:szCs w:val="20"/>
        </w:rPr>
        <w:t xml:space="preserve"> at the above Permit Board address and telephone number.  </w:t>
      </w:r>
      <w:r w:rsidR="00410C69">
        <w:rPr>
          <w:sz w:val="20"/>
          <w:szCs w:val="20"/>
        </w:rPr>
        <w:t>Additionally, as a courtesy, f</w:t>
      </w:r>
      <w:r w:rsidRPr="00803DE3">
        <w:rPr>
          <w:sz w:val="20"/>
          <w:szCs w:val="20"/>
        </w:rPr>
        <w:t xml:space="preserve">or those with Internet access, a copy of the proposed draft permit(s) may be found on the Mississippi Department of Environmental Quality’s website at: </w:t>
      </w:r>
      <w:r w:rsidR="00344DAE" w:rsidRPr="00344DAE">
        <w:rPr>
          <w:rFonts w:ascii="Helv" w:hAnsi="Helv" w:cs="Helv"/>
        </w:rPr>
        <w:t>http://opc.deq.state.ms.us/publicnotice.aspx</w:t>
      </w:r>
      <w:r w:rsidR="00404190">
        <w:rPr>
          <w:rFonts w:ascii="Helv" w:hAnsi="Helv" w:cs="Helv"/>
        </w:rPr>
        <w:t xml:space="preserve"> </w:t>
      </w:r>
      <w:r>
        <w:rPr>
          <w:sz w:val="20"/>
          <w:szCs w:val="20"/>
        </w:rPr>
        <w:t>. This information is also available for review at the following location(s) during normal business hours:</w:t>
      </w:r>
    </w:p>
    <w:p w:rsidR="00803DE3" w:rsidRDefault="00803DE3">
      <w:pPr>
        <w:tabs>
          <w:tab w:val="left" w:pos="900"/>
        </w:tabs>
        <w:rPr>
          <w:color w:val="000000"/>
        </w:rPr>
      </w:pPr>
      <w:r>
        <w:rPr>
          <w:color w:val="000000"/>
        </w:rPr>
        <w:t>Mississippi Department of Environmental Quality</w:t>
      </w:r>
    </w:p>
    <w:p w:rsidR="00803DE3" w:rsidRDefault="00803DE3">
      <w:pPr>
        <w:pStyle w:val="Heading1"/>
        <w:rPr>
          <w:sz w:val="20"/>
          <w:szCs w:val="20"/>
        </w:rPr>
      </w:pPr>
      <w:r>
        <w:rPr>
          <w:sz w:val="20"/>
          <w:szCs w:val="20"/>
        </w:rPr>
        <w:t>Office of Pollution Control</w:t>
      </w:r>
    </w:p>
    <w:p w:rsidR="00082F20" w:rsidRDefault="00082F20" w:rsidP="00082F20">
      <w:pPr>
        <w:tabs>
          <w:tab w:val="left" w:pos="900"/>
        </w:tabs>
        <w:rPr>
          <w:color w:val="000000"/>
        </w:rPr>
      </w:pPr>
      <w:r w:rsidRPr="00082F20">
        <w:rPr>
          <w:color w:val="000000"/>
        </w:rPr>
        <w:t xml:space="preserve">515 E. Amite St </w:t>
      </w:r>
    </w:p>
    <w:p w:rsidR="00803DE3" w:rsidRDefault="00082F20">
      <w:pPr>
        <w:tabs>
          <w:tab w:val="left" w:pos="900"/>
        </w:tabs>
        <w:spacing w:after="120"/>
        <w:rPr>
          <w:color w:val="000000"/>
        </w:rPr>
      </w:pPr>
      <w:r w:rsidRPr="00082F20">
        <w:rPr>
          <w:color w:val="000000"/>
        </w:rPr>
        <w:t>Jackson, MS 39201</w:t>
      </w:r>
      <w:r w:rsidR="00803DE3">
        <w:rPr>
          <w:color w:val="000000"/>
        </w:rPr>
        <w:t xml:space="preserve"> </w:t>
      </w:r>
    </w:p>
    <w:p w:rsidR="00C8791E" w:rsidRPr="00C8791E" w:rsidRDefault="00C8791E" w:rsidP="00C8791E">
      <w:pPr>
        <w:tabs>
          <w:tab w:val="left" w:pos="900"/>
        </w:tabs>
        <w:rPr>
          <w:color w:val="000000"/>
        </w:rPr>
      </w:pPr>
      <w:r w:rsidRPr="00C8791E">
        <w:rPr>
          <w:color w:val="000000"/>
        </w:rPr>
        <w:t>Vista J. Daniel Memorial Library</w:t>
      </w:r>
    </w:p>
    <w:p w:rsidR="00C8791E" w:rsidRPr="00C8791E" w:rsidRDefault="00C8791E" w:rsidP="00C8791E">
      <w:pPr>
        <w:tabs>
          <w:tab w:val="left" w:pos="900"/>
        </w:tabs>
        <w:rPr>
          <w:color w:val="000000"/>
        </w:rPr>
      </w:pPr>
      <w:r w:rsidRPr="00C8791E">
        <w:rPr>
          <w:color w:val="000000"/>
        </w:rPr>
        <w:t>PO Box 248</w:t>
      </w:r>
    </w:p>
    <w:p w:rsidR="00803DE3" w:rsidRDefault="00C8791E" w:rsidP="00C8791E">
      <w:pPr>
        <w:tabs>
          <w:tab w:val="left" w:pos="900"/>
        </w:tabs>
        <w:rPr>
          <w:color w:val="000000"/>
        </w:rPr>
      </w:pPr>
      <w:r w:rsidRPr="00C8791E">
        <w:rPr>
          <w:color w:val="000000"/>
        </w:rPr>
        <w:t xml:space="preserve">Shuqualak, MS 39361    </w:t>
      </w:r>
    </w:p>
    <w:p w:rsidR="00C8791E" w:rsidRDefault="00C8791E" w:rsidP="00C8791E">
      <w:pPr>
        <w:tabs>
          <w:tab w:val="left" w:pos="900"/>
        </w:tabs>
        <w:rPr>
          <w:color w:val="000000"/>
        </w:rPr>
      </w:pPr>
    </w:p>
    <w:p w:rsidR="00803DE3" w:rsidRDefault="00803DE3">
      <w:pPr>
        <w:rPr>
          <w:color w:val="000000"/>
        </w:rPr>
      </w:pPr>
      <w:r>
        <w:rPr>
          <w:color w:val="000000"/>
        </w:rPr>
        <w:t>Please bring the foregoing to the attention of persons whom you know will be interested.</w:t>
      </w:r>
    </w:p>
    <w:p w:rsidR="00803DE3" w:rsidRDefault="00803DE3">
      <w:pPr>
        <w:rPr>
          <w:color w:val="000000"/>
        </w:rPr>
      </w:pPr>
    </w:p>
    <w:sectPr w:rsidR="00803DE3">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6978" w:rsidRDefault="00E86978">
      <w:r>
        <w:separator/>
      </w:r>
    </w:p>
  </w:endnote>
  <w:endnote w:type="continuationSeparator" w:id="0">
    <w:p w:rsidR="00E86978" w:rsidRDefault="00E86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6978" w:rsidRDefault="00E86978">
      <w:r>
        <w:separator/>
      </w:r>
    </w:p>
  </w:footnote>
  <w:footnote w:type="continuationSeparator" w:id="0">
    <w:p w:rsidR="00E86978" w:rsidRDefault="00E8697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3FD"/>
    <w:rsid w:val="00036947"/>
    <w:rsid w:val="00047BB5"/>
    <w:rsid w:val="0007373E"/>
    <w:rsid w:val="00082F20"/>
    <w:rsid w:val="000874E8"/>
    <w:rsid w:val="000A6A08"/>
    <w:rsid w:val="000B4918"/>
    <w:rsid w:val="000D23C1"/>
    <w:rsid w:val="000E28F8"/>
    <w:rsid w:val="000F4004"/>
    <w:rsid w:val="00126CAF"/>
    <w:rsid w:val="001A046B"/>
    <w:rsid w:val="001D0D7F"/>
    <w:rsid w:val="002026AF"/>
    <w:rsid w:val="0021291D"/>
    <w:rsid w:val="002660CB"/>
    <w:rsid w:val="00292331"/>
    <w:rsid w:val="002D13FD"/>
    <w:rsid w:val="0031038F"/>
    <w:rsid w:val="00325DFA"/>
    <w:rsid w:val="00344DAE"/>
    <w:rsid w:val="003A28E0"/>
    <w:rsid w:val="003A486F"/>
    <w:rsid w:val="003C491D"/>
    <w:rsid w:val="00404190"/>
    <w:rsid w:val="00410C69"/>
    <w:rsid w:val="004B695B"/>
    <w:rsid w:val="004B7092"/>
    <w:rsid w:val="004C4892"/>
    <w:rsid w:val="00523426"/>
    <w:rsid w:val="00526692"/>
    <w:rsid w:val="0059343A"/>
    <w:rsid w:val="005C416B"/>
    <w:rsid w:val="005C614C"/>
    <w:rsid w:val="00626491"/>
    <w:rsid w:val="006A783A"/>
    <w:rsid w:val="00791C51"/>
    <w:rsid w:val="007A1B0F"/>
    <w:rsid w:val="007B3CB7"/>
    <w:rsid w:val="007B4E6F"/>
    <w:rsid w:val="007E57E1"/>
    <w:rsid w:val="00800EBC"/>
    <w:rsid w:val="00803DE3"/>
    <w:rsid w:val="008A2B6F"/>
    <w:rsid w:val="008D029C"/>
    <w:rsid w:val="0097674B"/>
    <w:rsid w:val="009A1B1C"/>
    <w:rsid w:val="009A1D3A"/>
    <w:rsid w:val="009C711F"/>
    <w:rsid w:val="00A07ED6"/>
    <w:rsid w:val="00A35392"/>
    <w:rsid w:val="00A805C5"/>
    <w:rsid w:val="00AC3724"/>
    <w:rsid w:val="00AD64E7"/>
    <w:rsid w:val="00B015A4"/>
    <w:rsid w:val="00B162F1"/>
    <w:rsid w:val="00B84C70"/>
    <w:rsid w:val="00BE6E23"/>
    <w:rsid w:val="00C76312"/>
    <w:rsid w:val="00C8791E"/>
    <w:rsid w:val="00C94C22"/>
    <w:rsid w:val="00CB689F"/>
    <w:rsid w:val="00D40750"/>
    <w:rsid w:val="00D62C7B"/>
    <w:rsid w:val="00DA30A1"/>
    <w:rsid w:val="00E565BF"/>
    <w:rsid w:val="00E86978"/>
    <w:rsid w:val="00E86FCC"/>
    <w:rsid w:val="00F53E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semiHidden="0" w:unhideWhenUsed="0" w:qFormat="1"/>
    <w:lsdException w:name="annotation reference"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 w:type="paragraph" w:styleId="Revision">
    <w:name w:val="Revision"/>
    <w:hidden/>
    <w:uiPriority w:val="99"/>
    <w:semiHidden/>
    <w:rsid w:val="00344DAE"/>
    <w:pPr>
      <w:spacing w:after="0" w:line="240" w:lineRule="auto"/>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semiHidden="0" w:unhideWhenUsed="0" w:qFormat="1"/>
    <w:lsdException w:name="annotation reference"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 w:type="paragraph" w:styleId="Revision">
    <w:name w:val="Revision"/>
    <w:hidden/>
    <w:uiPriority w:val="99"/>
    <w:semiHidden/>
    <w:rsid w:val="00344DAE"/>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I:\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342CFB-674D-4F3D-BD5E-3C147B3DD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Template>
  <TotalTime>0</TotalTime>
  <Pages>1</Pages>
  <Words>564</Words>
  <Characters>3218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Public Notice</vt:lpstr>
    </vt:vector>
  </TitlesOfParts>
  <Company>DEQ</Company>
  <LinksUpToDate>false</LinksUpToDate>
  <CharactersWithSpaces>3775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creator>Bruce Ferguson</dc:creator>
  <cp:lastModifiedBy>Scott Hodges</cp:lastModifiedBy>
  <cp:revision>2</cp:revision>
  <dcterms:created xsi:type="dcterms:W3CDTF">2013-05-15T15:47:00Z</dcterms:created>
  <dcterms:modified xsi:type="dcterms:W3CDTF">2013-05-15T15:47:00Z</dcterms:modified>
</cp:coreProperties>
</file>